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405" w:type="pct"/>
        <w:tblLook w:val="04A0" w:firstRow="1" w:lastRow="0" w:firstColumn="1" w:lastColumn="0" w:noHBand="0" w:noVBand="1"/>
      </w:tblPr>
      <w:tblGrid>
        <w:gridCol w:w="222"/>
        <w:gridCol w:w="13"/>
        <w:gridCol w:w="6851"/>
        <w:gridCol w:w="6098"/>
        <w:gridCol w:w="223"/>
      </w:tblGrid>
      <w:tr w:rsidR="00265218" w:rsidRPr="007100DF" w:rsidTr="00DB47EE">
        <w:trPr>
          <w:trHeight w:val="625"/>
        </w:trPr>
        <w:tc>
          <w:tcPr>
            <w:tcW w:w="88" w:type="pct"/>
            <w:gridSpan w:val="2"/>
            <w:shd w:val="clear" w:color="auto" w:fill="auto"/>
          </w:tcPr>
          <w:p w:rsidR="00265218" w:rsidRPr="007100DF" w:rsidRDefault="00265218" w:rsidP="00CF31BB">
            <w:pPr>
              <w:pStyle w:val="Titre"/>
            </w:pPr>
          </w:p>
        </w:tc>
        <w:tc>
          <w:tcPr>
            <w:tcW w:w="2555" w:type="pct"/>
            <w:shd w:val="clear" w:color="auto" w:fill="1F497D" w:themeFill="text2"/>
            <w:vAlign w:val="center"/>
          </w:tcPr>
          <w:p w:rsidR="00C25674" w:rsidRPr="00C25674" w:rsidRDefault="00C25674" w:rsidP="007C2455">
            <w:pPr>
              <w:pStyle w:val="Titre"/>
              <w:rPr>
                <w:b w:val="0"/>
                <w:bCs/>
                <w:sz w:val="10"/>
                <w:szCs w:val="10"/>
              </w:rPr>
            </w:pPr>
          </w:p>
          <w:p w:rsidR="00265218" w:rsidRPr="00BE4BCB" w:rsidRDefault="007C2455" w:rsidP="00DB47EE">
            <w:pPr>
              <w:pStyle w:val="Titre"/>
              <w:ind w:left="-334" w:firstLine="334"/>
              <w:rPr>
                <w:b w:val="0"/>
                <w:bCs/>
                <w:sz w:val="28"/>
                <w:szCs w:val="28"/>
              </w:rPr>
            </w:pPr>
            <w:r w:rsidRPr="00BE4BCB">
              <w:rPr>
                <w:b w:val="0"/>
                <w:bCs/>
                <w:sz w:val="28"/>
                <w:szCs w:val="28"/>
              </w:rPr>
              <w:t>Fiche de signalement d’un nid de frelons asiatiques 202</w:t>
            </w:r>
            <w:r w:rsidR="003B7B6E" w:rsidRPr="00BE4BCB">
              <w:rPr>
                <w:b w:val="0"/>
                <w:bCs/>
                <w:sz w:val="28"/>
                <w:szCs w:val="28"/>
              </w:rPr>
              <w:t>1</w:t>
            </w:r>
          </w:p>
          <w:p w:rsidR="0083018E" w:rsidRPr="00C25674" w:rsidRDefault="0083018E" w:rsidP="0083018E">
            <w:pPr>
              <w:rPr>
                <w:sz w:val="2"/>
                <w:szCs w:val="2"/>
              </w:rPr>
            </w:pPr>
          </w:p>
        </w:tc>
        <w:tc>
          <w:tcPr>
            <w:tcW w:w="2274" w:type="pct"/>
            <w:tcBorders>
              <w:bottom w:val="single" w:sz="4" w:space="0" w:color="F7F5E6" w:themeColor="accent1"/>
            </w:tcBorders>
            <w:shd w:val="clear" w:color="auto" w:fill="auto"/>
          </w:tcPr>
          <w:p w:rsidR="00265218" w:rsidRPr="00C25674" w:rsidRDefault="00265218" w:rsidP="00C25674">
            <w:pPr>
              <w:pStyle w:val="Titre"/>
              <w:jc w:val="both"/>
              <w:rPr>
                <w:sz w:val="20"/>
                <w:szCs w:val="40"/>
              </w:rPr>
            </w:pPr>
          </w:p>
        </w:tc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itre"/>
            </w:pPr>
          </w:p>
        </w:tc>
      </w:tr>
      <w:tr w:rsidR="00BC1B68" w:rsidRPr="007100DF" w:rsidTr="00BE4BCB">
        <w:trPr>
          <w:trHeight w:val="576"/>
        </w:trPr>
        <w:tc>
          <w:tcPr>
            <w:tcW w:w="83" w:type="pct"/>
            <w:shd w:val="clear" w:color="auto" w:fill="auto"/>
          </w:tcPr>
          <w:p w:rsidR="00BC1B68" w:rsidRPr="007100DF" w:rsidRDefault="00BC1B6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pPr w:leftFromText="141" w:rightFromText="141" w:vertAnchor="text" w:horzAnchor="margin" w:tblpXSpec="center" w:tblpY="-100"/>
              <w:tblOverlap w:val="never"/>
              <w:tblW w:w="0" w:type="auto"/>
              <w:shd w:val="clear" w:color="auto" w:fill="E7E7E7" w:themeFill="accent6" w:themeFillTint="33"/>
              <w:tblLook w:val="04A0" w:firstRow="1" w:lastRow="0" w:firstColumn="1" w:lastColumn="0" w:noHBand="0" w:noVBand="1"/>
            </w:tblPr>
            <w:tblGrid>
              <w:gridCol w:w="6749"/>
            </w:tblGrid>
            <w:tr w:rsidR="00BE4BCB" w:rsidRPr="00C25674" w:rsidTr="00DB47EE">
              <w:tc>
                <w:tcPr>
                  <w:tcW w:w="6749" w:type="dxa"/>
                  <w:tcBorders>
                    <w:top w:val="single" w:sz="4" w:space="0" w:color="F7F5E6" w:themeColor="accent1"/>
                    <w:left w:val="single" w:sz="4" w:space="0" w:color="F7F5E6" w:themeColor="accent1"/>
                    <w:bottom w:val="single" w:sz="4" w:space="0" w:color="F7F5E6" w:themeColor="accent1"/>
                    <w:right w:val="single" w:sz="4" w:space="0" w:color="F7F5E6" w:themeColor="accent1"/>
                  </w:tcBorders>
                  <w:shd w:val="clear" w:color="auto" w:fill="E7E7E7" w:themeFill="accent6" w:themeFillTint="33"/>
                </w:tcPr>
                <w:p w:rsidR="00BE4BCB" w:rsidRPr="00C25674" w:rsidRDefault="00BE4BCB" w:rsidP="00BE4BCB">
                  <w:pPr>
                    <w:rPr>
                      <w:sz w:val="20"/>
                      <w:lang w:bidi="fr-FR"/>
                    </w:rPr>
                  </w:pPr>
                  <w:r w:rsidRPr="00C25674">
                    <w:rPr>
                      <w:color w:val="7F7F7F" w:themeColor="text1" w:themeTint="80"/>
                      <w:sz w:val="20"/>
                      <w:szCs w:val="22"/>
                      <w:lang w:bidi="fr-FR"/>
                    </w:rPr>
                    <w:t xml:space="preserve">Veuillez compléter et envoyer ce formulaire à </w:t>
                  </w:r>
                  <w:hyperlink r:id="rId10" w:history="1">
                    <w:r w:rsidRPr="00C25674">
                      <w:rPr>
                        <w:rStyle w:val="Lienhypertexte"/>
                        <w:sz w:val="20"/>
                        <w:szCs w:val="22"/>
                        <w:lang w:bidi="fr-FR"/>
                      </w:rPr>
                      <w:t>frelonasiatiqueIRBI@gmail.com</w:t>
                    </w:r>
                  </w:hyperlink>
                </w:p>
              </w:tc>
            </w:tr>
          </w:tbl>
          <w:p w:rsidR="00BC1B68" w:rsidRPr="00C25674" w:rsidRDefault="00BC1B68" w:rsidP="007308D4">
            <w:pPr>
              <w:pStyle w:val="Texte"/>
              <w:jc w:val="both"/>
              <w:rPr>
                <w:sz w:val="2"/>
                <w:szCs w:val="4"/>
              </w:rPr>
            </w:pPr>
          </w:p>
        </w:tc>
        <w:tc>
          <w:tcPr>
            <w:tcW w:w="83" w:type="pct"/>
            <w:shd w:val="clear" w:color="auto" w:fill="auto"/>
          </w:tcPr>
          <w:p w:rsidR="00BC1B68" w:rsidRPr="007100DF" w:rsidRDefault="00BC1B68" w:rsidP="00CF31BB">
            <w:pPr>
              <w:pStyle w:val="Texte"/>
            </w:pPr>
          </w:p>
        </w:tc>
      </w:tr>
      <w:tr w:rsidR="00265218" w:rsidRPr="007100DF" w:rsidTr="00BE4BCB">
        <w:trPr>
          <w:trHeight w:val="10537"/>
        </w:trPr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exte"/>
            </w:pPr>
          </w:p>
        </w:tc>
        <w:tc>
          <w:tcPr>
            <w:tcW w:w="4834" w:type="pct"/>
            <w:gridSpan w:val="3"/>
            <w:shd w:val="clear" w:color="auto" w:fill="auto"/>
          </w:tcPr>
          <w:tbl>
            <w:tblPr>
              <w:tblStyle w:val="Grilledutableau"/>
              <w:tblW w:w="10111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3284"/>
              <w:gridCol w:w="291"/>
              <w:gridCol w:w="6536"/>
            </w:tblGrid>
            <w:tr w:rsidR="00A3321A" w:rsidRPr="007100DF" w:rsidTr="004B7C47">
              <w:trPr>
                <w:trHeight w:val="381"/>
              </w:trPr>
              <w:tc>
                <w:tcPr>
                  <w:tcW w:w="9871" w:type="dxa"/>
                  <w:gridSpan w:val="3"/>
                </w:tcPr>
                <w:p w:rsidR="00A3321A" w:rsidRPr="0083018E" w:rsidRDefault="00A3321A" w:rsidP="007C2455">
                  <w:pPr>
                    <w:rPr>
                      <w:sz w:val="20"/>
                      <w:szCs w:val="22"/>
                    </w:rPr>
                  </w:pPr>
                </w:p>
              </w:tc>
            </w:tr>
            <w:tr w:rsidR="00C50E6D" w:rsidRPr="007100DF" w:rsidTr="004B7C47">
              <w:trPr>
                <w:trHeight w:val="796"/>
              </w:trPr>
              <w:sdt>
                <w:sdtPr>
                  <w:rPr>
                    <w:sz w:val="20"/>
                    <w:szCs w:val="22"/>
                  </w:rPr>
                  <w:id w:val="-1353339207"/>
                  <w:placeholder>
                    <w:docPart w:val="A3793A8456E54432B7F6C6BE9EF46586"/>
                  </w:placeholder>
                </w:sdtPr>
                <w:sdtContent>
                  <w:tc>
                    <w:tcPr>
                      <w:tcW w:w="3206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:rsidR="00C50E6D" w:rsidRPr="0083018E" w:rsidRDefault="00893D5B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alias w:val="Date"/>
                          <w:tag w:val="Date"/>
                          <w:id w:val="1792470090"/>
                          <w:placeholder>
                            <w:docPart w:val="34E336ACB4E047DAA2BAADFBF3885627"/>
                          </w:placeholder>
                          <w:date w:fullDate="2021-04-14T00:00:00Z">
                            <w:dateFormat w:val="dddd d MMMM 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BD681A">
                            <w:rPr>
                              <w:sz w:val="20"/>
                              <w:szCs w:val="22"/>
                            </w:rPr>
                            <w:t>mercredi 14 avril 2021</w:t>
                          </w:r>
                        </w:sdtContent>
                      </w:sdt>
                    </w:p>
                  </w:tc>
                </w:sdtContent>
              </w:sdt>
              <w:tc>
                <w:tcPr>
                  <w:tcW w:w="284" w:type="dxa"/>
                  <w:tcBorders>
                    <w:left w:val="nil"/>
                  </w:tcBorders>
                </w:tcPr>
                <w:p w:rsidR="00C50E6D" w:rsidRPr="0083018E" w:rsidRDefault="00C50E6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sdt>
                <w:sdtPr>
                  <w:rPr>
                    <w:sz w:val="20"/>
                    <w:szCs w:val="22"/>
                  </w:rPr>
                  <w:id w:val="-1017380204"/>
                  <w:placeholder>
                    <w:docPart w:val="E4A958F054F9485C8C3A6374EAC45289"/>
                  </w:placeholder>
                  <w:showingPlcHdr/>
                </w:sdtPr>
                <w:sdtContent>
                  <w:tc>
                    <w:tcPr>
                      <w:tcW w:w="6381" w:type="dxa"/>
                      <w:tcBorders>
                        <w:bottom w:val="single" w:sz="4" w:space="0" w:color="808080" w:themeColor="background1" w:themeShade="80"/>
                      </w:tcBorders>
                    </w:tcPr>
                    <w:p w:rsidR="00C50E6D" w:rsidRPr="0083018E" w:rsidRDefault="004B7C47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  <w:r w:rsidRPr="003336E1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  <w:tr w:rsidR="00C50E6D" w:rsidRPr="007100DF" w:rsidTr="004B7C47">
              <w:trPr>
                <w:trHeight w:val="398"/>
              </w:trPr>
              <w:tc>
                <w:tcPr>
                  <w:tcW w:w="3206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83018E" w:rsidRDefault="004B7C47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Date de la demande</w:t>
                  </w:r>
                </w:p>
              </w:tc>
              <w:tc>
                <w:tcPr>
                  <w:tcW w:w="284" w:type="dxa"/>
                </w:tcPr>
                <w:p w:rsidR="00C50E6D" w:rsidRPr="0083018E" w:rsidRDefault="00C50E6D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638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83018E" w:rsidRDefault="00D365D2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rFonts w:cs="Tahoma"/>
                      <w:sz w:val="20"/>
                      <w:szCs w:val="22"/>
                    </w:rPr>
                    <w:t>Identité du riverain / observateur</w:t>
                  </w:r>
                </w:p>
              </w:tc>
            </w:tr>
          </w:tbl>
          <w:sdt>
            <w:sdtPr>
              <w:rPr>
                <w:sz w:val="20"/>
                <w:szCs w:val="22"/>
              </w:rPr>
              <w:id w:val="758872866"/>
              <w:placeholder>
                <w:docPart w:val="754EC805F9904571948C456D3135FC7A"/>
              </w:placeholder>
            </w:sdtPr>
            <w:sdtContent>
              <w:bookmarkStart w:id="0" w:name="_GoBack" w:displacedByCustomXml="prev"/>
              <w:bookmarkEnd w:id="0" w:displacedByCustomXml="prev"/>
              <w:tbl>
                <w:tblPr>
                  <w:tblStyle w:val="Grilledutableau"/>
                  <w:tblW w:w="10111" w:type="dxa"/>
                  <w:tblInd w:w="1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CellMar>
                    <w:top w:w="28" w:type="dxa"/>
                  </w:tblCellMar>
                  <w:tblLook w:val="04A0" w:firstRow="1" w:lastRow="0" w:firstColumn="1" w:lastColumn="0" w:noHBand="0" w:noVBand="1"/>
                </w:tblPr>
                <w:tblGrid>
                  <w:gridCol w:w="2497"/>
                  <w:gridCol w:w="284"/>
                  <w:gridCol w:w="2429"/>
                  <w:gridCol w:w="262"/>
                  <w:gridCol w:w="38"/>
                  <w:gridCol w:w="262"/>
                  <w:gridCol w:w="236"/>
                  <w:gridCol w:w="65"/>
                  <w:gridCol w:w="236"/>
                  <w:gridCol w:w="3562"/>
                  <w:gridCol w:w="240"/>
                </w:tblGrid>
                <w:tr w:rsidR="00A3321A" w:rsidRPr="007100DF" w:rsidTr="004B7C47">
                  <w:trPr>
                    <w:gridAfter w:val="1"/>
                    <w:wAfter w:w="240" w:type="dxa"/>
                    <w:trHeight w:val="525"/>
                  </w:trPr>
                  <w:tc>
                    <w:tcPr>
                      <w:tcW w:w="5472" w:type="dxa"/>
                      <w:gridSpan w:val="4"/>
                      <w:tcBorders>
                        <w:bottom w:val="single" w:sz="4" w:space="0" w:color="808080" w:themeColor="background1" w:themeShade="80"/>
                      </w:tcBorders>
                    </w:tcPr>
                    <w:p w:rsidR="00A3321A" w:rsidRDefault="00A3321A" w:rsidP="004B7C47">
                      <w:pPr>
                        <w:pStyle w:val="Texte"/>
                        <w:spacing w:after="240"/>
                        <w:jc w:val="left"/>
                        <w:rPr>
                          <w:sz w:val="20"/>
                          <w:szCs w:val="22"/>
                        </w:rPr>
                      </w:pPr>
                    </w:p>
                    <w:p w:rsidR="004B7C47" w:rsidRPr="004B7C47" w:rsidRDefault="004B7C47" w:rsidP="004B7C47"/>
                  </w:tc>
                  <w:tc>
                    <w:tcPr>
                      <w:tcW w:w="300" w:type="dxa"/>
                      <w:gridSpan w:val="2"/>
                      <w:tcBorders>
                        <w:left w:val="nil"/>
                      </w:tcBorders>
                    </w:tcPr>
                    <w:p w:rsidR="00A3321A" w:rsidRPr="0083018E" w:rsidRDefault="00A3321A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</w:tc>
                  <w:sdt>
                    <w:sdtPr>
                      <w:rPr>
                        <w:sz w:val="20"/>
                        <w:szCs w:val="22"/>
                      </w:rPr>
                      <w:id w:val="-1188135450"/>
                      <w:placeholder>
                        <w:docPart w:val="415AF768125D454280647F287BC84BBC"/>
                      </w:placeholder>
                      <w:showingPlcHdr/>
                      <w:text/>
                    </w:sdtPr>
                    <w:sdtContent>
                      <w:tc>
                        <w:tcPr>
                          <w:tcW w:w="4099" w:type="dxa"/>
                          <w:gridSpan w:val="4"/>
                          <w:tcBorders>
                            <w:bottom w:val="single" w:sz="4" w:space="0" w:color="808080" w:themeColor="background1" w:themeShade="80"/>
                          </w:tcBorders>
                        </w:tcPr>
                        <w:p w:rsidR="00A3321A" w:rsidRPr="0083018E" w:rsidRDefault="004B7C47" w:rsidP="004B7C47">
                          <w:pPr>
                            <w:pStyle w:val="Texte"/>
                            <w:spacing w:after="240"/>
                            <w:jc w:val="left"/>
                            <w:rPr>
                              <w:sz w:val="20"/>
                              <w:szCs w:val="22"/>
                            </w:rPr>
                          </w:pPr>
                          <w:r w:rsidRPr="003336E1">
                            <w:rPr>
                              <w:rStyle w:val="Textedelespacerserv"/>
                            </w:rPr>
                            <w:t>Cliquez ici pour entrer du texte.</w:t>
                          </w:r>
                        </w:p>
                      </w:tc>
                    </w:sdtContent>
                  </w:sdt>
                </w:tr>
                <w:tr w:rsidR="00E141F4" w:rsidRPr="007100DF" w:rsidTr="004B7C47">
                  <w:trPr>
                    <w:gridAfter w:val="1"/>
                    <w:wAfter w:w="240" w:type="dxa"/>
                    <w:trHeight w:val="398"/>
                  </w:trPr>
                  <w:tc>
                    <w:tcPr>
                      <w:tcW w:w="5472" w:type="dxa"/>
                      <w:gridSpan w:val="4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83018E" w:rsidRDefault="007C2455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Adresse</w:t>
                      </w:r>
                    </w:p>
                  </w:tc>
                  <w:tc>
                    <w:tcPr>
                      <w:tcW w:w="300" w:type="dxa"/>
                      <w:gridSpan w:val="2"/>
                    </w:tcPr>
                    <w:p w:rsidR="00E141F4" w:rsidRPr="0083018E" w:rsidRDefault="00E141F4" w:rsidP="00CF31BB">
                      <w:pPr>
                        <w:pStyle w:val="Texte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4099" w:type="dxa"/>
                      <w:gridSpan w:val="4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83018E" w:rsidRDefault="007C2455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Code postal et Commune</w:t>
                      </w:r>
                    </w:p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540"/>
                  </w:trPr>
                  <w:sdt>
                    <w:sdtPr>
                      <w:rPr>
                        <w:sz w:val="20"/>
                        <w:szCs w:val="22"/>
                      </w:rPr>
                      <w:id w:val="-242496603"/>
                      <w:placeholder>
                        <w:docPart w:val="499D3B0325184619BDDBA8D52B8BBD54"/>
                      </w:placeholder>
                      <w:showingPlcHdr/>
                      <w:text/>
                    </w:sdtPr>
                    <w:sdtContent>
                      <w:tc>
                        <w:tcPr>
                          <w:tcW w:w="2497" w:type="dxa"/>
                          <w:tcBorders>
                            <w:bottom w:val="single" w:sz="4" w:space="0" w:color="808080" w:themeColor="background1" w:themeShade="80"/>
                          </w:tcBorders>
                        </w:tcPr>
                        <w:p w:rsidR="00E141F4" w:rsidRPr="0083018E" w:rsidRDefault="004B7C47" w:rsidP="00F73428">
                          <w:pPr>
                            <w:pStyle w:val="Texte"/>
                            <w:spacing w:after="240"/>
                            <w:jc w:val="both"/>
                            <w:rPr>
                              <w:sz w:val="20"/>
                              <w:szCs w:val="22"/>
                            </w:rPr>
                          </w:pPr>
                          <w:r w:rsidRPr="003336E1">
                            <w:rPr>
                              <w:rStyle w:val="Textedelespacerserv"/>
                            </w:rPr>
                            <w:t>entrer du texte.</w:t>
                          </w:r>
                        </w:p>
                      </w:tc>
                    </w:sdtContent>
                  </w:sdt>
                  <w:tc>
                    <w:tcPr>
                      <w:tcW w:w="284" w:type="dxa"/>
                      <w:tcBorders>
                        <w:left w:val="nil"/>
                      </w:tcBorders>
                    </w:tcPr>
                    <w:p w:rsidR="00E141F4" w:rsidRPr="0083018E" w:rsidRDefault="00E141F4" w:rsidP="00F73428">
                      <w:pPr>
                        <w:pStyle w:val="Texteengras"/>
                        <w:spacing w:after="240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  <w:lang w:bidi="fr-FR"/>
                        </w:rPr>
                        <w:t>-</w:t>
                      </w:r>
                    </w:p>
                  </w:tc>
                  <w:sdt>
                    <w:sdtPr>
                      <w:rPr>
                        <w:sz w:val="20"/>
                        <w:szCs w:val="22"/>
                      </w:rPr>
                      <w:id w:val="1350678558"/>
                      <w:placeholder>
                        <w:docPart w:val="0080545EACEB4E8FBE3727C1BF3BD13E"/>
                      </w:placeholder>
                      <w:showingPlcHdr/>
                      <w:text/>
                    </w:sdtPr>
                    <w:sdtContent>
                      <w:tc>
                        <w:tcPr>
                          <w:tcW w:w="2429" w:type="dxa"/>
                          <w:tcBorders>
                            <w:bottom w:val="single" w:sz="4" w:space="0" w:color="808080" w:themeColor="background1" w:themeShade="80"/>
                          </w:tcBorders>
                        </w:tcPr>
                        <w:p w:rsidR="00E141F4" w:rsidRPr="0083018E" w:rsidRDefault="004B7C47" w:rsidP="0016108E">
                          <w:pPr>
                            <w:pStyle w:val="Texte"/>
                            <w:spacing w:after="240"/>
                            <w:rPr>
                              <w:sz w:val="20"/>
                              <w:szCs w:val="22"/>
                            </w:rPr>
                          </w:pPr>
                          <w:r w:rsidRPr="003336E1">
                            <w:rPr>
                              <w:rStyle w:val="Textedelespacerserv"/>
                            </w:rPr>
                            <w:t>entrer du texte.</w:t>
                          </w:r>
                        </w:p>
                      </w:tc>
                    </w:sdtContent>
                  </w:sdt>
                  <w:tc>
                    <w:tcPr>
                      <w:tcW w:w="300" w:type="dxa"/>
                      <w:gridSpan w:val="2"/>
                      <w:tcBorders>
                        <w:left w:val="nil"/>
                      </w:tcBorders>
                    </w:tcPr>
                    <w:p w:rsidR="00E141F4" w:rsidRPr="0083018E" w:rsidRDefault="00E141F4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4361" w:type="dxa"/>
                      <w:gridSpan w:val="5"/>
                      <w:tcBorders>
                        <w:bottom w:val="single" w:sz="4" w:space="0" w:color="808080" w:themeColor="background1" w:themeShade="80"/>
                      </w:tcBorders>
                    </w:tcPr>
                    <w:p w:rsidR="00E141F4" w:rsidRPr="0083018E" w:rsidRDefault="00893D5B" w:rsidP="00BE4BCB">
                      <w:pPr>
                        <w:pStyle w:val="Texte"/>
                        <w:spacing w:after="240"/>
                        <w:ind w:left="140"/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alias w:val="Oui"/>
                          <w:tag w:val="Oui"/>
                          <w:id w:val="97918004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B7C47">
                            <w:rPr>
                              <w:rFonts w:ascii="MS Gothic" w:eastAsia="MS Gothic" w:hAnsi="MS Gothic" w:hint="eastAsia"/>
                              <w:sz w:val="20"/>
                              <w:szCs w:val="22"/>
                            </w:rPr>
                            <w:t>☒</w:t>
                          </w:r>
                        </w:sdtContent>
                      </w:sdt>
                      <w:r w:rsidR="001C60E3" w:rsidRPr="0083018E">
                        <w:rPr>
                          <w:sz w:val="20"/>
                          <w:szCs w:val="22"/>
                        </w:rPr>
                        <w:t xml:space="preserve"> Oui         Non </w:t>
                      </w:r>
                      <w:sdt>
                        <w:sdtPr>
                          <w:rPr>
                            <w:sz w:val="20"/>
                            <w:szCs w:val="22"/>
                          </w:rPr>
                          <w:alias w:val="Non"/>
                          <w:tag w:val="Non"/>
                          <w:id w:val="9239274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B7C47">
                            <w:rPr>
                              <w:rFonts w:ascii="MS Gothic" w:eastAsia="MS Gothic" w:hAnsi="MS Gothic" w:hint="eastAsia"/>
                              <w:sz w:val="20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379"/>
                  </w:trPr>
                  <w:tc>
                    <w:tcPr>
                      <w:tcW w:w="5472" w:type="dxa"/>
                      <w:gridSpan w:val="4"/>
                    </w:tcPr>
                    <w:p w:rsidR="00E141F4" w:rsidRPr="0083018E" w:rsidRDefault="007C2455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Téléphone fixe et/ou téléphone portable</w:t>
                      </w:r>
                    </w:p>
                  </w:tc>
                  <w:tc>
                    <w:tcPr>
                      <w:tcW w:w="300" w:type="dxa"/>
                      <w:gridSpan w:val="2"/>
                    </w:tcPr>
                    <w:p w:rsidR="00E141F4" w:rsidRPr="0083018E" w:rsidRDefault="00E141F4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4099" w:type="dxa"/>
                      <w:gridSpan w:val="4"/>
                    </w:tcPr>
                    <w:p w:rsidR="00E141F4" w:rsidRPr="0083018E" w:rsidRDefault="007C2455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Le riverain accepte-t-il que l'opérateur accède à son terrain pour détruire le nid</w:t>
                      </w:r>
                      <w:r w:rsidR="008804B7" w:rsidRPr="0083018E">
                        <w:rPr>
                          <w:sz w:val="20"/>
                          <w:szCs w:val="22"/>
                        </w:rPr>
                        <w:t xml:space="preserve"> </w:t>
                      </w:r>
                      <w:r w:rsidRPr="0083018E">
                        <w:rPr>
                          <w:sz w:val="20"/>
                          <w:szCs w:val="22"/>
                        </w:rPr>
                        <w:t>?</w:t>
                      </w:r>
                    </w:p>
                  </w:tc>
                </w:tr>
                <w:tr w:rsidR="0016108E" w:rsidRPr="007100DF" w:rsidTr="004B7C47">
                  <w:trPr>
                    <w:gridAfter w:val="1"/>
                    <w:wAfter w:w="240" w:type="dxa"/>
                    <w:trHeight w:val="1338"/>
                  </w:trPr>
                  <w:tc>
                    <w:tcPr>
                      <w:tcW w:w="5772" w:type="dxa"/>
                      <w:gridSpan w:val="6"/>
                      <w:tcBorders>
                        <w:bottom w:val="single" w:sz="4" w:space="0" w:color="808080" w:themeColor="background1" w:themeShade="80"/>
                      </w:tcBorders>
                    </w:tcPr>
                    <w:p w:rsidR="004B7C47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  <w:p w:rsidR="004B7C47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  <w:sdt>
                      <w:sdtPr>
                        <w:rPr>
                          <w:sz w:val="20"/>
                          <w:szCs w:val="22"/>
                        </w:rPr>
                        <w:id w:val="-450402747"/>
                        <w:placeholder>
                          <w:docPart w:val="6A476665F3D745AB95E56C69B2E35EFF"/>
                        </w:placeholder>
                        <w:showingPlcHdr/>
                      </w:sdtPr>
                      <w:sdtContent>
                        <w:p w:rsidR="0016108E" w:rsidRPr="0083018E" w:rsidRDefault="002F2A41" w:rsidP="004B7C47">
                          <w:pPr>
                            <w:pStyle w:val="Texte"/>
                            <w:spacing w:after="240"/>
                            <w:jc w:val="both"/>
                            <w:rPr>
                              <w:sz w:val="20"/>
                              <w:szCs w:val="22"/>
                            </w:rPr>
                          </w:pPr>
                          <w:r w:rsidRPr="003336E1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c>
                  <w:tc>
                    <w:tcPr>
                      <w:tcW w:w="301" w:type="dxa"/>
                      <w:gridSpan w:val="2"/>
                    </w:tcPr>
                    <w:p w:rsidR="0016108E" w:rsidRPr="0083018E" w:rsidRDefault="0016108E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3798" w:type="dxa"/>
                      <w:gridSpan w:val="2"/>
                      <w:tcBorders>
                        <w:bottom w:val="single" w:sz="4" w:space="0" w:color="808080" w:themeColor="background1" w:themeShade="80"/>
                      </w:tcBorders>
                    </w:tcPr>
                    <w:p w:rsidR="004B7C47" w:rsidRDefault="004B7C47" w:rsidP="0016108E">
                      <w:pPr>
                        <w:pStyle w:val="Texte"/>
                        <w:spacing w:after="240"/>
                        <w:rPr>
                          <w:sz w:val="20"/>
                          <w:szCs w:val="22"/>
                        </w:rPr>
                      </w:pPr>
                    </w:p>
                    <w:sdt>
                      <w:sdtPr>
                        <w:rPr>
                          <w:sz w:val="20"/>
                          <w:szCs w:val="22"/>
                        </w:rPr>
                        <w:id w:val="-674499014"/>
                        <w:placeholder>
                          <w:docPart w:val="4E0448E9A5F34E5D93F51B96262AD2C6"/>
                        </w:placeholder>
                        <w:showingPlcHdr/>
                        <w:text/>
                      </w:sdtPr>
                      <w:sdtContent>
                        <w:p w:rsidR="0016108E" w:rsidRPr="0083018E" w:rsidRDefault="004B7C47" w:rsidP="0016108E">
                          <w:pPr>
                            <w:pStyle w:val="Texte"/>
                            <w:spacing w:after="240"/>
                            <w:rPr>
                              <w:sz w:val="20"/>
                              <w:szCs w:val="22"/>
                            </w:rPr>
                          </w:pPr>
                          <w:r w:rsidRPr="004B7C47">
                            <w:rPr>
                              <w:rFonts w:ascii="French Script MT" w:hAnsi="French Script MT"/>
                              <w:sz w:val="48"/>
                              <w:szCs w:val="48"/>
                            </w:rPr>
                            <w:t xml:space="preserve">Signature </w:t>
                          </w:r>
                          <w:r w:rsidRPr="004B7C47">
                            <w:rPr>
                              <w:rStyle w:val="Textedelespacerserv"/>
                              <w:rFonts w:ascii="French Script MT" w:hAnsi="French Script MT"/>
                              <w:sz w:val="48"/>
                              <w:szCs w:val="48"/>
                            </w:rPr>
                            <w:t>.</w:t>
                          </w:r>
                        </w:p>
                      </w:sdtContent>
                    </w:sdt>
                  </w:tc>
                </w:tr>
                <w:tr w:rsidR="00A3321A" w:rsidRPr="007100DF" w:rsidTr="004B7C47">
                  <w:trPr>
                    <w:trHeight w:val="414"/>
                  </w:trPr>
                  <w:tc>
                    <w:tcPr>
                      <w:tcW w:w="5472" w:type="dxa"/>
                      <w:gridSpan w:val="4"/>
                      <w:tcBorders>
                        <w:top w:val="single" w:sz="4" w:space="0" w:color="808080" w:themeColor="background1" w:themeShade="80"/>
                      </w:tcBorders>
                    </w:tcPr>
                    <w:p w:rsidR="00A3321A" w:rsidRPr="0083018E" w:rsidRDefault="001C60E3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Email</w:t>
                      </w:r>
                    </w:p>
                  </w:tc>
                  <w:tc>
                    <w:tcPr>
                      <w:tcW w:w="300" w:type="dxa"/>
                      <w:gridSpan w:val="2"/>
                    </w:tcPr>
                    <w:p w:rsidR="00A3321A" w:rsidRPr="0083018E" w:rsidRDefault="00A3321A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236" w:type="dxa"/>
                    </w:tcPr>
                    <w:p w:rsidR="00A3321A" w:rsidRPr="0083018E" w:rsidRDefault="00A3321A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301" w:type="dxa"/>
                      <w:gridSpan w:val="2"/>
                    </w:tcPr>
                    <w:p w:rsidR="00A3321A" w:rsidRPr="0083018E" w:rsidRDefault="00A3321A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</w:p>
                  </w:tc>
                  <w:tc>
                    <w:tcPr>
                      <w:tcW w:w="3802" w:type="dxa"/>
                      <w:gridSpan w:val="2"/>
                      <w:tcBorders>
                        <w:top w:val="single" w:sz="4" w:space="0" w:color="808080" w:themeColor="background1" w:themeShade="80"/>
                      </w:tcBorders>
                    </w:tcPr>
                    <w:p w:rsidR="00A3321A" w:rsidRPr="0083018E" w:rsidRDefault="001C60E3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</w:rPr>
                        <w:t>Signature</w:t>
                      </w:r>
                    </w:p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289"/>
                  </w:trPr>
                  <w:tc>
                    <w:tcPr>
                      <w:tcW w:w="9871" w:type="dxa"/>
                      <w:gridSpan w:val="10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:rsidR="00E141F4" w:rsidRPr="007100DF" w:rsidRDefault="007C2455" w:rsidP="00CF31BB">
                      <w:pPr>
                        <w:pStyle w:val="Texteengrasbleu"/>
                      </w:pPr>
                      <w:r w:rsidRPr="007C2455">
                        <w:rPr>
                          <w:sz w:val="28"/>
                          <w:szCs w:val="28"/>
                        </w:rPr>
                        <w:t>LOCALISATION DU NID</w:t>
                      </w:r>
                    </w:p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300"/>
                  </w:trPr>
                  <w:tc>
                    <w:tcPr>
                      <w:tcW w:w="9871" w:type="dxa"/>
                      <w:gridSpan w:val="10"/>
                      <w:tcBorders>
                        <w:top w:val="single" w:sz="24" w:space="0" w:color="1F497D" w:themeColor="text2"/>
                      </w:tcBorders>
                    </w:tcPr>
                    <w:p w:rsidR="00E141F4" w:rsidRPr="007100DF" w:rsidRDefault="00E141F4" w:rsidP="0083018E">
                      <w:pPr>
                        <w:jc w:val="both"/>
                      </w:pPr>
                    </w:p>
                  </w:tc>
                </w:tr>
                <w:tr w:rsidR="0016108E" w:rsidRPr="007100DF" w:rsidTr="004B7C47">
                  <w:trPr>
                    <w:gridAfter w:val="1"/>
                    <w:wAfter w:w="240" w:type="dxa"/>
                    <w:trHeight w:val="525"/>
                  </w:trPr>
                  <w:sdt>
                    <w:sdtPr>
                      <w:rPr>
                        <w:sz w:val="20"/>
                        <w:szCs w:val="22"/>
                      </w:rPr>
                      <w:id w:val="-2101780297"/>
                      <w:placeholder>
                        <w:docPart w:val="C83CE843ABC1415BADD2D78D0883ED7C"/>
                      </w:placeholder>
                      <w:showingPlcHdr/>
                      <w:text/>
                    </w:sdtPr>
                    <w:sdtContent>
                      <w:tc>
                        <w:tcPr>
                          <w:tcW w:w="5472" w:type="dxa"/>
                          <w:gridSpan w:val="4"/>
                          <w:tcBorders>
                            <w:bottom w:val="single" w:sz="4" w:space="0" w:color="808080" w:themeColor="background1" w:themeShade="80"/>
                          </w:tcBorders>
                        </w:tcPr>
                        <w:p w:rsidR="0016108E" w:rsidRPr="007100DF" w:rsidRDefault="004B7C47" w:rsidP="0083018E">
                          <w:pPr>
                            <w:pStyle w:val="Texte"/>
                            <w:spacing w:after="240"/>
                            <w:jc w:val="both"/>
                          </w:pPr>
                          <w:r w:rsidRPr="003336E1">
                            <w:rPr>
                              <w:rStyle w:val="Textedelespacerserv"/>
                            </w:rPr>
                            <w:t xml:space="preserve">Cliquez pour entrer </w:t>
                          </w:r>
                          <w:r>
                            <w:rPr>
                              <w:rStyle w:val="Textedelespacerserv"/>
                            </w:rPr>
                            <w:t>votre adresse</w:t>
                          </w:r>
                          <w:r w:rsidRPr="003336E1">
                            <w:rPr>
                              <w:rStyle w:val="Textedelespacerserv"/>
                            </w:rPr>
                            <w:t>.</w:t>
                          </w:r>
                        </w:p>
                      </w:tc>
                    </w:sdtContent>
                  </w:sdt>
                  <w:tc>
                    <w:tcPr>
                      <w:tcW w:w="300" w:type="dxa"/>
                      <w:gridSpan w:val="2"/>
                      <w:tcBorders>
                        <w:left w:val="nil"/>
                      </w:tcBorders>
                    </w:tcPr>
                    <w:p w:rsidR="0016108E" w:rsidRPr="007100DF" w:rsidRDefault="0016108E" w:rsidP="0016108E">
                      <w:pPr>
                        <w:pStyle w:val="Texte"/>
                        <w:spacing w:after="240"/>
                      </w:pPr>
                    </w:p>
                  </w:tc>
                  <w:tc>
                    <w:tcPr>
                      <w:tcW w:w="4099" w:type="dxa"/>
                      <w:gridSpan w:val="4"/>
                      <w:tcBorders>
                        <w:bottom w:val="single" w:sz="4" w:space="0" w:color="808080" w:themeColor="background1" w:themeShade="80"/>
                      </w:tcBorders>
                    </w:tcPr>
                    <w:sdt>
                      <w:sdtPr>
                        <w:alias w:val="Type de site"/>
                        <w:tag w:val="Type de site"/>
                        <w:id w:val="1096057364"/>
                        <w:placeholder>
                          <w:docPart w:val="7E249EEB03674502881D86F974B36F26"/>
                        </w:placeholder>
                        <w:showingPlcHdr/>
                        <w:comboBox>
                          <w:listItem w:value="Choisissez un élément."/>
                          <w:listItem w:displayText="Site Public" w:value="Site Public"/>
                          <w:listItem w:displayText="Privé à usage privé" w:value="Privé à usage privé"/>
                          <w:listItem w:displayText="Site privé ouvert au public" w:value="Site privé ouvert au public"/>
                        </w:comboBox>
                      </w:sdtPr>
                      <w:sdtContent>
                        <w:p w:rsidR="0016108E" w:rsidRPr="007100DF" w:rsidRDefault="004B7C47" w:rsidP="0016108E">
                          <w:pPr>
                            <w:pStyle w:val="Texte"/>
                            <w:spacing w:after="240"/>
                          </w:pPr>
                          <w:r w:rsidRPr="003336E1">
                            <w:rPr>
                              <w:rStyle w:val="Textedelespacerserv"/>
                            </w:rPr>
                            <w:t>Choisissez un élément.</w:t>
                          </w:r>
                        </w:p>
                      </w:sdtContent>
                    </w:sdt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398"/>
                  </w:trPr>
                  <w:tc>
                    <w:tcPr>
                      <w:tcW w:w="5472" w:type="dxa"/>
                      <w:gridSpan w:val="4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83018E" w:rsidRDefault="008804B7" w:rsidP="00CF31BB">
                      <w:pPr>
                        <w:pStyle w:val="Texteengras"/>
                        <w:rPr>
                          <w:sz w:val="20"/>
                          <w:szCs w:val="20"/>
                        </w:rPr>
                      </w:pPr>
                      <w:r w:rsidRPr="0083018E">
                        <w:rPr>
                          <w:sz w:val="20"/>
                          <w:szCs w:val="20"/>
                        </w:rPr>
                        <w:t>Adresse du nid (</w:t>
                      </w:r>
                      <w:r w:rsidRPr="0083018E">
                        <w:rPr>
                          <w:color w:val="E60000"/>
                          <w:sz w:val="20"/>
                          <w:szCs w:val="20"/>
                        </w:rPr>
                        <w:t>doit être en Indre et Loire</w:t>
                      </w:r>
                      <w:r w:rsidRPr="0083018E">
                        <w:rPr>
                          <w:sz w:val="20"/>
                          <w:szCs w:val="20"/>
                        </w:rPr>
                        <w:t>)</w:t>
                      </w:r>
                    </w:p>
                  </w:tc>
                  <w:tc>
                    <w:tcPr>
                      <w:tcW w:w="300" w:type="dxa"/>
                      <w:gridSpan w:val="2"/>
                    </w:tcPr>
                    <w:p w:rsidR="00E141F4" w:rsidRPr="0083018E" w:rsidRDefault="00E141F4" w:rsidP="00CF31BB">
                      <w:pPr>
                        <w:pStyle w:val="Texteengras"/>
                        <w:rPr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4099" w:type="dxa"/>
                      <w:gridSpan w:val="4"/>
                    </w:tcPr>
                    <w:p w:rsidR="00E141F4" w:rsidRPr="0083018E" w:rsidRDefault="008804B7" w:rsidP="00CF31BB">
                      <w:pPr>
                        <w:pStyle w:val="Texteengras"/>
                        <w:rPr>
                          <w:sz w:val="20"/>
                          <w:szCs w:val="20"/>
                        </w:rPr>
                      </w:pPr>
                      <w:r w:rsidRPr="0083018E">
                        <w:rPr>
                          <w:sz w:val="20"/>
                          <w:szCs w:val="20"/>
                        </w:rPr>
                        <w:t>Type de site</w:t>
                      </w:r>
                    </w:p>
                  </w:tc>
                </w:tr>
                <w:tr w:rsidR="00E141F4" w:rsidRPr="007100DF" w:rsidTr="004B7C47">
                  <w:trPr>
                    <w:gridAfter w:val="1"/>
                    <w:wAfter w:w="240" w:type="dxa"/>
                    <w:trHeight w:val="970"/>
                  </w:trPr>
                  <w:sdt>
                    <w:sdtPr>
                      <w:id w:val="661436208"/>
                      <w:placeholder>
                        <w:docPart w:val="7786A6B63400455C88E81043AFE784BC"/>
                      </w:placeholder>
                      <w:showingPlcHdr/>
                    </w:sdtPr>
                    <w:sdtContent>
                      <w:tc>
                        <w:tcPr>
                          <w:tcW w:w="9871" w:type="dxa"/>
                          <w:gridSpan w:val="10"/>
                          <w:tcBorders>
                            <w:bottom w:val="single" w:sz="4" w:space="0" w:color="808080" w:themeColor="background1" w:themeShade="80"/>
                          </w:tcBorders>
                        </w:tcPr>
                        <w:p w:rsidR="001C60E3" w:rsidRPr="001C60E3" w:rsidRDefault="002F2A41" w:rsidP="00C01D2E">
                          <w:pPr>
                            <w:jc w:val="both"/>
                          </w:pPr>
                          <w:r w:rsidRPr="003336E1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tc>
                    </w:sdtContent>
                  </w:sdt>
                </w:tr>
                <w:tr w:rsidR="00E141F4" w:rsidRPr="007100DF" w:rsidTr="004B7C47">
                  <w:trPr>
                    <w:gridAfter w:val="1"/>
                    <w:wAfter w:w="240" w:type="dxa"/>
                    <w:trHeight w:val="414"/>
                  </w:trPr>
                  <w:tc>
                    <w:tcPr>
                      <w:tcW w:w="9871" w:type="dxa"/>
                      <w:gridSpan w:val="10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7100DF" w:rsidRDefault="008804B7" w:rsidP="00CF31BB">
                      <w:pPr>
                        <w:pStyle w:val="Texteengras"/>
                      </w:pPr>
                      <w:r w:rsidRPr="0083018E">
                        <w:rPr>
                          <w:sz w:val="22"/>
                          <w:szCs w:val="22"/>
                        </w:rPr>
                        <w:t>Précisions supplémentaires permettant de localiser la propriété et les conditions d’accès</w:t>
                      </w:r>
                      <w:r w:rsidR="00993A11" w:rsidRPr="0083018E">
                        <w:rPr>
                          <w:sz w:val="22"/>
                          <w:szCs w:val="22"/>
                        </w:rPr>
                        <w:t>. Le nid est-il visible ? Les frelons sont-ils actifs (visibles sur le nid) ?</w:t>
                      </w:r>
                    </w:p>
                  </w:tc>
                </w:tr>
                <w:tr w:rsidR="0016108E" w:rsidRPr="007100DF" w:rsidTr="004B7C47">
                  <w:trPr>
                    <w:gridAfter w:val="1"/>
                    <w:wAfter w:w="240" w:type="dxa"/>
                    <w:trHeight w:val="509"/>
                  </w:trPr>
                  <w:tc>
                    <w:tcPr>
                      <w:tcW w:w="5772" w:type="dxa"/>
                      <w:gridSpan w:val="6"/>
                      <w:tcBorders>
                        <w:bottom w:val="single" w:sz="4" w:space="0" w:color="808080" w:themeColor="background1" w:themeShade="80"/>
                      </w:tcBorders>
                    </w:tcPr>
                    <w:p w:rsidR="0016108E" w:rsidRPr="007100DF" w:rsidRDefault="00893D5B" w:rsidP="0016108E">
                      <w:pPr>
                        <w:pStyle w:val="Texte"/>
                        <w:spacing w:after="240"/>
                      </w:pPr>
                      <w:sdt>
                        <w:sdtPr>
                          <w:alias w:val="Support"/>
                          <w:tag w:val="Support"/>
                          <w:id w:val="92603452"/>
                          <w:placeholder>
                            <w:docPart w:val="2F7ECEB50647499BAAFA26FA7934F2E7"/>
                          </w:placeholder>
                          <w:showingPlcHdr/>
                          <w:dropDownList>
                            <w:listItem w:value="Choisissez un élément."/>
                            <w:listItem w:displayText="arbre" w:value="arbre"/>
                            <w:listItem w:displayText="haie" w:value="haie"/>
                            <w:listItem w:displayText="au sol" w:value="au sol"/>
                            <w:listItem w:displayText="sous une avancée de toiture ouverte" w:value="sous une avancée de toiture ouverte"/>
                            <w:listItem w:displayText="grenier accessible" w:value="grenier accessible"/>
                            <w:listItem w:displayText="grenier inaccessible" w:value="grenier inaccessible"/>
                            <w:listItem w:displayText="sur habitation" w:value="sur habitation"/>
                            <w:listItem w:displayText="sur abri de jardin," w:value="sur abri de jardin,"/>
                            <w:listItem w:displayText="dans le garage" w:value="dans le garage"/>
                            <w:listItem w:displayText="sur autre bâti" w:value="sur autre bâti"/>
                            <w:listItem w:displayText="dans cheminée" w:value="dans cheminée"/>
                            <w:listItem w:displayText="autre" w:value="autre"/>
                          </w:dropDownList>
                        </w:sdtPr>
                        <w:sdtContent>
                          <w:r w:rsidR="004B7C47" w:rsidRPr="00B77C09">
                            <w:rPr>
                              <w:rStyle w:val="Textedelespacerserv"/>
                            </w:rPr>
                            <w:t>Choisissez un élément.</w:t>
                          </w:r>
                        </w:sdtContent>
                      </w:sdt>
                    </w:p>
                  </w:tc>
                  <w:tc>
                    <w:tcPr>
                      <w:tcW w:w="301" w:type="dxa"/>
                      <w:gridSpan w:val="2"/>
                    </w:tcPr>
                    <w:p w:rsidR="0016108E" w:rsidRPr="007100DF" w:rsidRDefault="0016108E" w:rsidP="0016108E">
                      <w:pPr>
                        <w:pStyle w:val="Texte"/>
                        <w:spacing w:after="240"/>
                      </w:pPr>
                    </w:p>
                  </w:tc>
                  <w:tc>
                    <w:tcPr>
                      <w:tcW w:w="3798" w:type="dxa"/>
                      <w:gridSpan w:val="2"/>
                      <w:tcBorders>
                        <w:bottom w:val="single" w:sz="4" w:space="0" w:color="808080" w:themeColor="background1" w:themeShade="80"/>
                      </w:tcBorders>
                    </w:tcPr>
                    <w:p w:rsidR="0016108E" w:rsidRPr="007100DF" w:rsidRDefault="00893D5B" w:rsidP="0016108E">
                      <w:pPr>
                        <w:pStyle w:val="Texte"/>
                        <w:spacing w:after="240"/>
                      </w:pPr>
                      <w:sdt>
                        <w:sdtPr>
                          <w:alias w:val="Hauteur"/>
                          <w:tag w:val="Hauteur"/>
                          <w:id w:val="412517466"/>
                          <w:placeholder>
                            <w:docPart w:val="F0535D906C6742F28550C53D23DA70CA"/>
                          </w:placeholder>
                          <w:showingPlcHdr/>
                          <w:dropDownList>
                            <w:listItem w:value="Choisissez un élément."/>
                            <w:listItem w:displayText="0 - 1 m" w:value="0 - 1 m"/>
                            <w:listItem w:displayText="1 - 2 m" w:value="1 - 2 m"/>
                            <w:listItem w:displayText="2 - 3 m" w:value="2 - 3 m"/>
                            <w:listItem w:displayText="3 - 4.5 m" w:value="3 - 4.5 m"/>
                            <w:listItem w:displayText="plus de 5m" w:value="plus de 5m"/>
                          </w:dropDownList>
                        </w:sdtPr>
                        <w:sdtContent>
                          <w:r w:rsidR="00B77C09" w:rsidRPr="003B70AA">
                            <w:rPr>
                              <w:rStyle w:val="Textedelespacerserv"/>
                            </w:rPr>
                            <w:t>Choisissez un élément.</w:t>
                          </w:r>
                        </w:sdtContent>
                      </w:sdt>
                    </w:p>
                  </w:tc>
                </w:tr>
                <w:tr w:rsidR="00E141F4" w:rsidRPr="007100DF" w:rsidTr="004B7C47">
                  <w:trPr>
                    <w:trHeight w:val="414"/>
                  </w:trPr>
                  <w:tc>
                    <w:tcPr>
                      <w:tcW w:w="5472" w:type="dxa"/>
                      <w:gridSpan w:val="4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83018E" w:rsidRDefault="008804B7" w:rsidP="00CF31BB">
                      <w:pPr>
                        <w:pStyle w:val="Texteengras"/>
                        <w:rPr>
                          <w:sz w:val="22"/>
                          <w:szCs w:val="22"/>
                        </w:rPr>
                      </w:pPr>
                      <w:r w:rsidRPr="0083018E">
                        <w:rPr>
                          <w:sz w:val="22"/>
                          <w:szCs w:val="22"/>
                        </w:rPr>
                        <w:t>Sur quel support le nid est-il placé ?</w:t>
                      </w:r>
                    </w:p>
                  </w:tc>
                  <w:tc>
                    <w:tcPr>
                      <w:tcW w:w="300" w:type="dxa"/>
                      <w:gridSpan w:val="2"/>
                    </w:tcPr>
                    <w:p w:rsidR="00E141F4" w:rsidRPr="0083018E" w:rsidRDefault="00E141F4" w:rsidP="00CF31BB">
                      <w:pPr>
                        <w:pStyle w:val="Texteengras"/>
                        <w:rPr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36" w:type="dxa"/>
                    </w:tcPr>
                    <w:p w:rsidR="00E141F4" w:rsidRPr="0083018E" w:rsidRDefault="00E141F4" w:rsidP="00CF31BB">
                      <w:pPr>
                        <w:pStyle w:val="Texteengras"/>
                        <w:rPr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301" w:type="dxa"/>
                      <w:gridSpan w:val="2"/>
                    </w:tcPr>
                    <w:p w:rsidR="00E141F4" w:rsidRPr="0083018E" w:rsidRDefault="00E141F4" w:rsidP="00CF31BB">
                      <w:pPr>
                        <w:pStyle w:val="Texteengras"/>
                        <w:rPr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3802" w:type="dxa"/>
                      <w:gridSpan w:val="2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83018E" w:rsidRDefault="00993A11" w:rsidP="00CF31BB">
                      <w:pPr>
                        <w:pStyle w:val="Texteengras"/>
                        <w:rPr>
                          <w:sz w:val="22"/>
                          <w:szCs w:val="22"/>
                        </w:rPr>
                      </w:pPr>
                      <w:r w:rsidRPr="0083018E">
                        <w:rPr>
                          <w:sz w:val="22"/>
                          <w:szCs w:val="22"/>
                        </w:rPr>
                        <w:t>Estimation de la hauteur entre le sol et le nid</w:t>
                      </w:r>
                    </w:p>
                  </w:tc>
                </w:tr>
              </w:tbl>
            </w:sdtContent>
          </w:sdt>
          <w:p w:rsidR="00265218" w:rsidRPr="007100DF" w:rsidRDefault="00265218" w:rsidP="00CF31BB">
            <w:pPr>
              <w:pStyle w:val="Texte"/>
            </w:pPr>
          </w:p>
        </w:tc>
        <w:tc>
          <w:tcPr>
            <w:tcW w:w="83" w:type="pct"/>
            <w:shd w:val="clear" w:color="auto" w:fill="auto"/>
          </w:tcPr>
          <w:p w:rsidR="00265218" w:rsidRPr="007100DF" w:rsidRDefault="00265218" w:rsidP="00CF31BB">
            <w:pPr>
              <w:pStyle w:val="Texte"/>
            </w:pPr>
          </w:p>
        </w:tc>
      </w:tr>
    </w:tbl>
    <w:p w:rsidR="00463B35" w:rsidRPr="007100DF" w:rsidRDefault="00463B35" w:rsidP="0083018E">
      <w:pPr>
        <w:pStyle w:val="Texteengrasbleu"/>
        <w:jc w:val="both"/>
      </w:pPr>
    </w:p>
    <w:sectPr w:rsidR="00463B35" w:rsidRPr="007100DF" w:rsidSect="0083018E">
      <w:headerReference w:type="default" r:id="rId11"/>
      <w:footerReference w:type="default" r:id="rId12"/>
      <w:pgSz w:w="11906" w:h="16838" w:code="9"/>
      <w:pgMar w:top="535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C72" w:rsidRDefault="00A30C72" w:rsidP="00CF31BB">
      <w:r>
        <w:separator/>
      </w:r>
    </w:p>
  </w:endnote>
  <w:endnote w:type="continuationSeparator" w:id="0">
    <w:p w:rsidR="00A30C72" w:rsidRDefault="00A30C72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458"/>
      <w:gridCol w:w="3464"/>
      <w:gridCol w:w="3544"/>
    </w:tblGrid>
    <w:tr w:rsidR="00491390" w:rsidRPr="0052715B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5920" behindDoc="1" locked="0" layoutInCell="1" allowOverlap="1" wp14:anchorId="49F90047" wp14:editId="708C82CD">
                    <wp:simplePos x="0" y="0"/>
                    <wp:positionH relativeFrom="column">
                      <wp:posOffset>-2097405</wp:posOffset>
                    </wp:positionH>
                    <wp:positionV relativeFrom="page">
                      <wp:posOffset>219075</wp:posOffset>
                    </wp:positionV>
                    <wp:extent cx="6623050" cy="838200"/>
                    <wp:effectExtent l="0" t="0" r="6350" b="0"/>
                    <wp:wrapNone/>
                    <wp:docPr id="13" name="Groupe 13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xmlns:arto="http://schemas.microsoft.com/office/word/2006/arto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050" cy="838200"/>
                              <a:chOff x="0" y="0"/>
                              <a:chExt cx="6785610" cy="94361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6784340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5610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2210C0D" id="Groupe 13" o:spid="_x0000_s1026" style="position:absolute;margin-left:-165.15pt;margin-top:17.25pt;width:521.5pt;height:66pt;z-index:-251650560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">
                    <v:rect id="Rectangle 17" o:spid="_x0000_s1027" style="position:absolute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      <v:rect id="Rectangle" o:spid="_x0000_s1028" style="position:absolute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dhcQA&#10;AADbAAAADwAAAGRycy9kb3ducmV2LnhtbERPS2vCQBC+C/0PywjezMYHVVI3UgSxLV5MC6W3aXby&#10;wOxszK6a9td3hYK3+fies1r3phEX6lxtWcEkikEQ51bXXCr4eN+OlyCcR9bYWCYFP+RgnT4MVpho&#10;e+UDXTJfihDCLkEFlfdtIqXLKzLoItsSB66wnUEfYFdK3eE1hJtGTuP4URqsOTRU2NKmovyYnY2C&#10;bD5ffE+zz+X+9+s02+yKN8xfUanRsH9+AuGp93fxv/tFh/kTuP0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fXYXEAAAA2wAAAA8AAAAAAAAAAAAAAAAAmAIAAGRycy9k&#10;b3ducmV2LnhtbFBLBQYAAAAABAAEAPUAAACJAwAAAAA=&#10;" fillcolor="#1f497d [3215]" stroked="f" strokeweight="1pt">
                      <v:stroke miterlimit="4"/>
                      <v:path arrowok="t"/>
                      <v:textbox inset="3pt,3pt,3pt,3pt"/>
                    </v:rect>
                    <w10:wrap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52715B" w:rsidRDefault="00491390" w:rsidP="00CF31BB">
          <w:pPr>
            <w:pStyle w:val="Contacts"/>
          </w:pPr>
        </w:p>
      </w:tc>
    </w:tr>
    <w:tr w:rsidR="00491390" w:rsidRPr="0052715B" w:rsidTr="00C01D2E">
      <w:trPr>
        <w:trHeight w:val="80"/>
      </w:trPr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eastAsia="fr-FR"/>
            </w:rPr>
            <mc:AlternateContent>
              <mc:Choice Requires="wps">
                <w:drawing>
                  <wp:inline distT="0" distB="0" distL="0" distR="0" wp14:anchorId="5982D899" wp14:editId="0BBC559A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491390" w:rsidRDefault="00491390" w:rsidP="00C01D2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982D899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uoGQMAAKI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491390" w:rsidRDefault="00491390" w:rsidP="00C01D2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eastAsia="fr-FR"/>
            </w:rPr>
            <mc:AlternateContent>
              <mc:Choice Requires="wps">
                <w:drawing>
                  <wp:inline distT="0" distB="0" distL="0" distR="0" wp14:anchorId="532CBDA0" wp14:editId="7673844E">
                    <wp:extent cx="165100" cy="165100"/>
                    <wp:effectExtent l="0" t="0" r="6350" b="6350"/>
                    <wp:docPr id="4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ADAABD0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D6RaP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91390" w:rsidRPr="0052715B" w:rsidTr="002D3842">
      <w:tc>
        <w:tcPr>
          <w:tcW w:w="3596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Université de Tours,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Faculté des Sciences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Parc de Grandmont</w:t>
          </w:r>
        </w:p>
        <w:p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37200 Tours</w:t>
          </w:r>
        </w:p>
      </w:tc>
      <w:tc>
        <w:tcPr>
          <w:tcW w:w="3597" w:type="dxa"/>
          <w:shd w:val="clear" w:color="auto" w:fill="auto"/>
          <w:vAlign w:val="center"/>
        </w:tcPr>
        <w:p w:rsidR="00491390" w:rsidRPr="0083018E" w:rsidRDefault="00893D5B" w:rsidP="00C01D2E">
          <w:pPr>
            <w:pStyle w:val="Contacts"/>
            <w:rPr>
              <w:sz w:val="18"/>
              <w:szCs w:val="18"/>
            </w:rPr>
          </w:pPr>
          <w:hyperlink r:id="rId1" w:history="1">
            <w:r w:rsidR="00491390" w:rsidRPr="0083018E">
              <w:rPr>
                <w:rStyle w:val="Lienhypertexte"/>
                <w:sz w:val="18"/>
                <w:szCs w:val="18"/>
              </w:rPr>
              <w:t>frelonasiatiqueIRBI@gmail.com</w:t>
            </w:r>
          </w:hyperlink>
        </w:p>
      </w:tc>
    </w:tr>
  </w:tbl>
  <w:p w:rsidR="00491390" w:rsidRDefault="00491390" w:rsidP="00CF31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C72" w:rsidRDefault="00A30C72" w:rsidP="00CF31BB">
      <w:r>
        <w:separator/>
      </w:r>
    </w:p>
  </w:footnote>
  <w:footnote w:type="continuationSeparator" w:id="0">
    <w:p w:rsidR="00A30C72" w:rsidRDefault="00A30C72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90" w:rsidRDefault="00491390" w:rsidP="0052715B">
    <w:pPr>
      <w:pStyle w:val="En-tte"/>
      <w:jc w:val="right"/>
    </w:pPr>
    <w:r w:rsidRPr="00942C27">
      <w:rPr>
        <w:b/>
        <w:noProof/>
        <w:color w:val="auto"/>
        <w:lang w:eastAsia="fr-FR"/>
      </w:rPr>
      <w:drawing>
        <wp:anchor distT="0" distB="0" distL="114300" distR="114300" simplePos="0" relativeHeight="251673088" behindDoc="0" locked="0" layoutInCell="1" allowOverlap="1" wp14:anchorId="1F8AEE40" wp14:editId="2FE2C320">
          <wp:simplePos x="0" y="0"/>
          <wp:positionH relativeFrom="margin">
            <wp:posOffset>4210173</wp:posOffset>
          </wp:positionH>
          <wp:positionV relativeFrom="margin">
            <wp:posOffset>110312</wp:posOffset>
          </wp:positionV>
          <wp:extent cx="2380581" cy="1085545"/>
          <wp:effectExtent l="0" t="0" r="0" b="0"/>
          <wp:wrapNone/>
          <wp:docPr id="8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9692" b="95521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3"/>
                  <a:stretch/>
                </pic:blipFill>
                <pic:spPr>
                  <a:xfrm>
                    <a:off x="0" y="0"/>
                    <a:ext cx="2380581" cy="10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6944" behindDoc="1" locked="0" layoutInCell="1" allowOverlap="1" wp14:anchorId="29646D1B" wp14:editId="0CBA6D6B">
          <wp:simplePos x="0" y="0"/>
          <wp:positionH relativeFrom="column">
            <wp:posOffset>4443730</wp:posOffset>
          </wp:positionH>
          <wp:positionV relativeFrom="paragraph">
            <wp:posOffset>-384810</wp:posOffset>
          </wp:positionV>
          <wp:extent cx="1099185" cy="958215"/>
          <wp:effectExtent l="0" t="0" r="5715" b="0"/>
          <wp:wrapTight wrapText="bothSides">
            <wp:wrapPolygon edited="0">
              <wp:start x="1497" y="0"/>
              <wp:lineTo x="0" y="859"/>
              <wp:lineTo x="0" y="18895"/>
              <wp:lineTo x="374" y="20612"/>
              <wp:lineTo x="1497" y="21042"/>
              <wp:lineTo x="19841" y="21042"/>
              <wp:lineTo x="20964" y="20612"/>
              <wp:lineTo x="21338" y="18895"/>
              <wp:lineTo x="21338" y="859"/>
              <wp:lineTo x="19841" y="0"/>
              <wp:lineTo x="1497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G_4388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94" t="9030" r="28196" b="23247"/>
                  <a:stretch/>
                </pic:blipFill>
                <pic:spPr bwMode="auto">
                  <a:xfrm flipH="1">
                    <a:off x="0" y="0"/>
                    <a:ext cx="1099185" cy="9582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70455B8" wp14:editId="2C59685C">
              <wp:simplePos x="0" y="0"/>
              <wp:positionH relativeFrom="column">
                <wp:posOffset>-150495</wp:posOffset>
              </wp:positionH>
              <wp:positionV relativeFrom="paragraph">
                <wp:posOffset>-128905</wp:posOffset>
              </wp:positionV>
              <wp:extent cx="4020820" cy="474980"/>
              <wp:effectExtent l="0" t="0" r="0" b="1270"/>
              <wp:wrapThrough wrapText="bothSides">
                <wp:wrapPolygon edited="0">
                  <wp:start x="0" y="0"/>
                  <wp:lineTo x="0" y="20791"/>
                  <wp:lineTo x="21491" y="20791"/>
                  <wp:lineTo x="21491" y="0"/>
                  <wp:lineTo x="0" y="0"/>
                </wp:wrapPolygon>
              </wp:wrapThrough>
              <wp:docPr id="50" name="Groupe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0820" cy="474980"/>
                        <a:chOff x="0" y="0"/>
                        <a:chExt cx="4020820" cy="6477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250634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37D3F" id="Groupe 50" o:spid="_x0000_s1026" style="position:absolute;margin-left:-11.85pt;margin-top:-10.15pt;width:316.6pt;height:37.4pt;z-index:251671040;mso-height-relative:margin" coordsize="40208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3wETHAAAA2wAAAA8AAABkcnMvZG93bnJldi54bWxEj09rwkAUxO+FfoflFbzVjaKtpq5SRal4&#10;kBr/0OMj+0xCs29jdmvit3cLhR6HmfkNM5m1phRXql1hWUGvG4EgTq0uOFNw2K+eRyCcR9ZYWiYF&#10;N3Iwmz4+TDDWtuEdXROfiQBhF6OC3PsqltKlORl0XVsRB+9sa4M+yDqTusYmwE0p+1H0Ig0WHBZy&#10;rGiRU/qd/BgFH+vt8DJPl8fmc5x8GT3fnE6LjVKdp/b9DYSn1v+H/9prrWDwCr9fwg+Q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D3wETHAAAA2wAAAA8AAAAAAAAAAAAA&#10;AAAAnwIAAGRycy9kb3ducmV2LnhtbFBLBQYAAAAABAAEAPcAAACTAwAAAAA=&#10;">
                <v:imagedata r:id="rId7" o:title=""/>
                <v:path arrowok="t"/>
              </v:shape>
              <v:shape id="Image 48" o:spid="_x0000_s1028" type="#_x0000_t75" style="position:absolute;left:7524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CWXDAAAA2wAAAA8AAABkcnMvZG93bnJldi54bWxET89rwjAUvg/8H8Ib7DI03ZgyqlHE0W0I&#10;HnSK12fzllabl5JktvvvzWGw48f3e7bobSOu5EPtWMHTKANBXDpds1Gw/yqGryBCRNbYOCYFvxRg&#10;MR/czTDXruMtXXfRiBTCIUcFVYxtLmUoK7IYRq4lTty38xZjgt5I7bFL4baRz1k2kRZrTg0VtrSq&#10;qLzsfqyCzeOyO54O5mTWb4fz+3jdfBS+UOrhvl9OQUTq47/4z/2pFbyksel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gJZcMAAADbAAAADwAAAAAAAAAAAAAAAACf&#10;AgAAZHJzL2Rvd25yZXYueG1sUEsFBgAAAAAEAAQA9wAAAI8DAAAAAA==&#10;">
                <v:imagedata r:id="rId8" o:title=""/>
                <v:path arrowok="t"/>
              </v:shape>
              <v:shape id="Image 49" o:spid="_x0000_s1029" type="#_x0000_t75" style="position:absolute;left:15144;width:25064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aAfGAAAA2wAAAA8AAABkcnMvZG93bnJldi54bWxEj09rwkAUxO+FfoflFbxI3Sil1JiNFEEI&#10;9CD+OfT4zD6zsdm3MbvG+O3dQqHHYWZ+w2TLwTaip87XjhVMJwkI4tLpmisFh/369QOED8gaG8ek&#10;4E4elvnzU4apdjfeUr8LlYgQ9ikqMCG0qZS+NGTRT1xLHL2T6yyGKLtK6g5vEW4bOUuSd2mx5rhg&#10;sKWVofJnd7UKNt9zQ0XZj8+bsbk3h+Jrf5kelRq9DJ8LEIGG8B/+axdawdscfr/EHy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9oB8YAAADbAAAADwAAAAAAAAAAAAAA&#10;AACfAgAAZHJzL2Rvd25yZXYueG1sUEsFBgAAAAAEAAQA9wAAAJIDAAAAAA==&#10;">
                <v:imagedata r:id="rId9" o:title=""/>
                <v:path arrowok="t"/>
              </v:shape>
              <w10:wrap type="through"/>
            </v:group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D055634" wp14:editId="50C8FF5A">
              <wp:simplePos x="0" y="0"/>
              <wp:positionH relativeFrom="column">
                <wp:posOffset>0</wp:posOffset>
              </wp:positionH>
              <wp:positionV relativeFrom="paragraph">
                <wp:posOffset>-383540</wp:posOffset>
              </wp:positionV>
              <wp:extent cx="6793865" cy="9525000"/>
              <wp:effectExtent l="0" t="0" r="6985" b="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3865" cy="9525000"/>
                        <a:chOff x="0" y="1920641"/>
                        <a:chExt cx="6854825" cy="8407633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Image 10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xmlns:arto="http://schemas.microsoft.com/office/word/2006/arto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13977" r="23631" b="9686"/>
                        <a:stretch/>
                      </pic:blipFill>
                      <pic:spPr bwMode="auto">
                        <a:xfrm>
                          <a:off x="5399531" y="1920641"/>
                          <a:ext cx="1394334" cy="1394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51756E" id="Groupe 12" o:spid="_x0000_s1026" style="position:absolute;margin-left:0;margin-top:-30.2pt;width:534.95pt;height:750pt;z-index:-251651584;mso-width-relative:margin;mso-height-relative:margin" coordorigin=",19206" coordsize="68548,84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">
              <v:group id="Groupe 2" o:spid="_x0000_s1027" style="position:absolute;top:33147;width:68548;height:70135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e 1" o:spid="_x0000_s1028" style="position:absolute;top:146;width:68549;height:69987" coordsize="68549,69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419;width:67818;height:69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yRb8A&#10;AADbAAAADwAAAGRycy9kb3ducmV2LnhtbERPy2qDQBTdB/oPwy10E+JYC7EYRwl9hGzV0PXFuVWp&#10;c0ecqbF/n1kUsjycd16uZhQLzW6wrOA5ikEQt1YP3Cm4NJ+7VxDOI2scLZOCP3JQFg+bHDNtr1zR&#10;UvtOhBB2GSrovZ8yKV3bk0EX2Yk4cN92NugDnDupZ7yGcDPKJI730uDAoaHHid56an/qX6MgrSpO&#10;nf+qm48tJ6eXqTku+3elnh7X4wGEp9Xfxf/us1aQhPXhS/gBsr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jTJFvwAAANsAAAAPAAAAAAAAAAAAAAAAAJgCAABkcnMvZG93bnJl&#10;di54bWxQSwUGAAAAAAQABAD1AAAAhAMAAAAA&#10;" fillcolor="#52658f [3206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bH8IA&#10;AADbAAAADwAAAGRycy9kb3ducmV2LnhtbESP3YrCMBSE7xd8h3AE79ZU3RWpTUUEfy72Yq0+wKE5&#10;tsXmpDRR49tvBGEvh5n5hslWwbTiTr1rLCuYjBMQxKXVDVcKzqft5wKE88gaW8uk4EkOVvngI8NU&#10;2wcf6V74SkQIuxQV1N53qZSurMmgG9uOOHoX2xv0UfaV1D0+Ity0cpokc2mw4bhQY0ebmsprcTMK&#10;NuGr/Z39VHgg2oft7rL7btZGqdEwrJcgPAX/H363D1rBdAKv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lsfwgAAANsAAAAPAAAAAAAAAAAAAAAAAJgCAABkcnMvZG93&#10;bnJldi54bWxQSwUGAAAAAAQABAD1AAAAhwM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JT8YA&#10;AADbAAAADwAAAGRycy9kb3ducmV2LnhtbESPT2vCQBTE70K/w/KE3nRjKq1EVykB6R+8mAri7Zl9&#10;JsHs25jdxrSfvisUPA4z8xtmsepNLTpqXWVZwWQcgSDOra64ULD7Wo9mIJxH1lhbJgU/5GC1fBgs&#10;MNH2ylvqMl+IAGGXoILS+yaR0uUlGXRj2xAH72Rbgz7ItpC6xWuAm1rGUfQsDVYcFkpsKC0pP2ff&#10;RkE2nb4c42w/2/weLk/p2+kT8w9U6nHYv85BeOr9PfzfftcK4hh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EJT8YAAADbAAAADwAAAAAAAAAAAAAAAACYAgAAZHJz&#10;L2Rvd25yZXYueG1sUEsFBgAAAAAEAAQA9QAAAIsDAAAAAA==&#10;" fillcolor="#1f497d [3215]" stroked="f" strokeweight="1pt">
                  <v:stroke miterlimit="4"/>
                  <v:path arrowok="t"/>
                  <v:textbox inset="3pt,3pt,3pt,3pt"/>
                </v:rect>
              </v:group>
              <v:shape id="Image 10" o:spid="_x0000_s1032" type="#_x0000_t75" style="position:absolute;left:53995;top:19206;width:13943;height:1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5/vDAAAA2wAAAA8AAABkcnMvZG93bnJldi54bWxEj0FrAjEQhe9C/0OYQm+abQ9StkbRiqC9&#10;FNcKPQ7JdLO4mSyb1N3++85B8DbDe/PeN4vVGFp1pT41kQ08zwpQxDa6hmsDX6fd9BVUysgO28hk&#10;4I8SrJYPkwWWLg58pGuVayUhnEo04HPuSq2T9RQwzWJHLNpP7ANmWftaux4HCQ+tfimKuQ7YsDR4&#10;7Ojdk71Uv8FAszl/rM82+sN2P3wGtFX+PlbGPD2O6zdQmcZ8N9+u907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vn+8MAAADbAAAADwAAAAAAAAAAAAAAAACf&#10;AgAAZHJzL2Rvd25yZXYueG1sUEsFBgAAAAAEAAQA9wAAAI8DAAAAAA==&#10;">
                <v:imagedata r:id="rId11" o:title="" croptop="9160f" cropbottom="6348f" cropleft="12728f" cropright="15487f"/>
                <v:path arrowok="t"/>
              </v:shape>
            </v:group>
          </w:pict>
        </mc:Fallback>
      </mc:AlternateContent>
    </w:r>
    <w:r w:rsidRPr="00BD4CBB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wMDQyMjY2BQIDQyUdpeDU4uLM/DyQAotaAAE3fWksAAAA"/>
  </w:docVars>
  <w:rsids>
    <w:rsidRoot w:val="00893D5B"/>
    <w:rsid w:val="00044B69"/>
    <w:rsid w:val="000620C4"/>
    <w:rsid w:val="000A7FDC"/>
    <w:rsid w:val="000C75BF"/>
    <w:rsid w:val="000D08EA"/>
    <w:rsid w:val="001034AB"/>
    <w:rsid w:val="00110721"/>
    <w:rsid w:val="001257F0"/>
    <w:rsid w:val="0016108E"/>
    <w:rsid w:val="00192516"/>
    <w:rsid w:val="001A199E"/>
    <w:rsid w:val="001C60E3"/>
    <w:rsid w:val="001E644A"/>
    <w:rsid w:val="00246BBD"/>
    <w:rsid w:val="0025130C"/>
    <w:rsid w:val="00256391"/>
    <w:rsid w:val="002633EB"/>
    <w:rsid w:val="00265218"/>
    <w:rsid w:val="002B4534"/>
    <w:rsid w:val="002C6ABD"/>
    <w:rsid w:val="002D3842"/>
    <w:rsid w:val="002D58F3"/>
    <w:rsid w:val="002F2A41"/>
    <w:rsid w:val="003071A0"/>
    <w:rsid w:val="00335A7E"/>
    <w:rsid w:val="00337C0F"/>
    <w:rsid w:val="00366F6D"/>
    <w:rsid w:val="003B7B6E"/>
    <w:rsid w:val="003D0624"/>
    <w:rsid w:val="003D14D8"/>
    <w:rsid w:val="003E0129"/>
    <w:rsid w:val="0042639D"/>
    <w:rsid w:val="00435E8C"/>
    <w:rsid w:val="0044234B"/>
    <w:rsid w:val="004464D1"/>
    <w:rsid w:val="00463B35"/>
    <w:rsid w:val="00463D5F"/>
    <w:rsid w:val="00482917"/>
    <w:rsid w:val="00491390"/>
    <w:rsid w:val="004B7C47"/>
    <w:rsid w:val="004C2F50"/>
    <w:rsid w:val="0052715B"/>
    <w:rsid w:val="00542A22"/>
    <w:rsid w:val="005D124E"/>
    <w:rsid w:val="005E5E5F"/>
    <w:rsid w:val="006057D5"/>
    <w:rsid w:val="00620955"/>
    <w:rsid w:val="00643F5A"/>
    <w:rsid w:val="00675E40"/>
    <w:rsid w:val="00680E58"/>
    <w:rsid w:val="00684557"/>
    <w:rsid w:val="006A1CA8"/>
    <w:rsid w:val="006C7D64"/>
    <w:rsid w:val="006D14F3"/>
    <w:rsid w:val="007100DF"/>
    <w:rsid w:val="0071089C"/>
    <w:rsid w:val="007308D4"/>
    <w:rsid w:val="00740FC7"/>
    <w:rsid w:val="007479B4"/>
    <w:rsid w:val="007517F2"/>
    <w:rsid w:val="007B52D2"/>
    <w:rsid w:val="007C1F7D"/>
    <w:rsid w:val="007C2455"/>
    <w:rsid w:val="007D4902"/>
    <w:rsid w:val="007E47F6"/>
    <w:rsid w:val="00820DAF"/>
    <w:rsid w:val="0083018E"/>
    <w:rsid w:val="008759D4"/>
    <w:rsid w:val="008804B7"/>
    <w:rsid w:val="00893D5B"/>
    <w:rsid w:val="008D3EE1"/>
    <w:rsid w:val="00993A11"/>
    <w:rsid w:val="009E6AC6"/>
    <w:rsid w:val="00A30C72"/>
    <w:rsid w:val="00A3321A"/>
    <w:rsid w:val="00A73AE1"/>
    <w:rsid w:val="00AB2833"/>
    <w:rsid w:val="00AC7198"/>
    <w:rsid w:val="00AE3FB7"/>
    <w:rsid w:val="00B122BA"/>
    <w:rsid w:val="00B669DE"/>
    <w:rsid w:val="00B675AF"/>
    <w:rsid w:val="00B77C09"/>
    <w:rsid w:val="00BB33D3"/>
    <w:rsid w:val="00BB6ED6"/>
    <w:rsid w:val="00BC1B68"/>
    <w:rsid w:val="00BD4CBB"/>
    <w:rsid w:val="00BD681A"/>
    <w:rsid w:val="00BE4BCB"/>
    <w:rsid w:val="00BF5A49"/>
    <w:rsid w:val="00C01D2E"/>
    <w:rsid w:val="00C25674"/>
    <w:rsid w:val="00C36518"/>
    <w:rsid w:val="00C50E6D"/>
    <w:rsid w:val="00C648D7"/>
    <w:rsid w:val="00C822DF"/>
    <w:rsid w:val="00C8319D"/>
    <w:rsid w:val="00C842DC"/>
    <w:rsid w:val="00CF31BB"/>
    <w:rsid w:val="00D17EEF"/>
    <w:rsid w:val="00D232DE"/>
    <w:rsid w:val="00D3250F"/>
    <w:rsid w:val="00D3634E"/>
    <w:rsid w:val="00D365D2"/>
    <w:rsid w:val="00D4436A"/>
    <w:rsid w:val="00D53C76"/>
    <w:rsid w:val="00DB47EE"/>
    <w:rsid w:val="00DE3C23"/>
    <w:rsid w:val="00DF3344"/>
    <w:rsid w:val="00E141F4"/>
    <w:rsid w:val="00E53AFF"/>
    <w:rsid w:val="00E9491B"/>
    <w:rsid w:val="00F26B18"/>
    <w:rsid w:val="00F27B67"/>
    <w:rsid w:val="00F64D4A"/>
    <w:rsid w:val="00F73428"/>
    <w:rsid w:val="00FA015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643F5A"/>
  </w:style>
  <w:style w:type="paragraph" w:customStyle="1" w:styleId="Texteenbleu">
    <w:name w:val="Texte en bleu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paragraph" w:customStyle="1" w:styleId="Default">
    <w:name w:val="Default"/>
    <w:rsid w:val="007C24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3018E"/>
    <w:rPr>
      <w:color w:val="0096D2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30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elonasiatiqueIRBI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elonasiatiqueIRBI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0" Type="http://schemas.openxmlformats.org/officeDocument/2006/relationships/image" Target="media/image9.jpg"/><Relationship Id="rId4" Type="http://schemas.openxmlformats.org/officeDocument/2006/relationships/image" Target="media/image3.jpg"/><Relationship Id="rId9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ie.auger\AppData\Local\Microsoft\Windows\INetCache\Content.Outlook\JDARXLD2\Formulaire%202021%20de%20signalement%2037-Frelon%20asiatique%20202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793A8456E54432B7F6C6BE9EF465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6B2907-9163-446F-B8E8-79189651C2C0}"/>
      </w:docPartPr>
      <w:docPartBody>
        <w:p w:rsidR="00000000" w:rsidRDefault="002A0833">
          <w:pPr>
            <w:pStyle w:val="A3793A8456E54432B7F6C6BE9EF46586"/>
          </w:pPr>
          <w:r w:rsidRPr="003B70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E336ACB4E047DAA2BAADFBF38856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0EAC65-74E4-4F9F-8790-0DED04331E8F}"/>
      </w:docPartPr>
      <w:docPartBody>
        <w:p w:rsidR="00000000" w:rsidRDefault="002A0833">
          <w:pPr>
            <w:pStyle w:val="34E336ACB4E047DAA2BAADFBF3885627"/>
          </w:pPr>
          <w:r w:rsidRPr="0083018E">
            <w:rPr>
              <w:rStyle w:val="Textedelespacerserv"/>
              <w:sz w:val="20"/>
            </w:rPr>
            <w:t>Cliquez ou appuyez ici pour entrer une date.</w:t>
          </w:r>
        </w:p>
      </w:docPartBody>
    </w:docPart>
    <w:docPart>
      <w:docPartPr>
        <w:name w:val="E4A958F054F9485C8C3A6374EAC45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2FB365-6E5D-48B3-87E0-A3EB3AA0A252}"/>
      </w:docPartPr>
      <w:docPartBody>
        <w:p w:rsidR="00000000" w:rsidRDefault="002A0833">
          <w:pPr>
            <w:pStyle w:val="E4A958F054F9485C8C3A6374EAC45289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4EC805F9904571948C456D3135FC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234AAB-3FCE-477F-A6DE-6D6489B14515}"/>
      </w:docPartPr>
      <w:docPartBody>
        <w:p w:rsidR="00000000" w:rsidRDefault="002A0833">
          <w:pPr>
            <w:pStyle w:val="754EC805F9904571948C456D3135FC7A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5AF768125D454280647F287BC84B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F8BFD8-A897-45D8-9228-2FF9F4546E72}"/>
      </w:docPartPr>
      <w:docPartBody>
        <w:p w:rsidR="00000000" w:rsidRDefault="002A0833">
          <w:pPr>
            <w:pStyle w:val="415AF768125D454280647F287BC84BBC"/>
          </w:pPr>
          <w:r w:rsidRPr="00333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9D3B0325184619BDDBA8D52B8BBD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3AFDB0-10CB-4F69-A352-3439D89B0C98}"/>
      </w:docPartPr>
      <w:docPartBody>
        <w:p w:rsidR="00000000" w:rsidRDefault="002A0833">
          <w:pPr>
            <w:pStyle w:val="499D3B0325184619BDDBA8D52B8BBD54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0080545EACEB4E8FBE3727C1BF3BD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C46C24-FE79-4D88-85C6-C895B8D02BE3}"/>
      </w:docPartPr>
      <w:docPartBody>
        <w:p w:rsidR="00000000" w:rsidRDefault="002A0833">
          <w:pPr>
            <w:pStyle w:val="0080545EACEB4E8FBE3727C1BF3BD13E"/>
          </w:pPr>
          <w:r w:rsidRPr="003336E1">
            <w:rPr>
              <w:rStyle w:val="Textedelespacerserv"/>
            </w:rPr>
            <w:t>entrer du texte.</w:t>
          </w:r>
        </w:p>
      </w:docPartBody>
    </w:docPart>
    <w:docPart>
      <w:docPartPr>
        <w:name w:val="6A476665F3D745AB95E56C69B2E35E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FC324-9749-4065-8DC3-DB27034D0259}"/>
      </w:docPartPr>
      <w:docPartBody>
        <w:p w:rsidR="00000000" w:rsidRDefault="002A0833">
          <w:pPr>
            <w:pStyle w:val="6A476665F3D745AB95E56C69B2E35EFF"/>
          </w:pPr>
          <w:r w:rsidRPr="003336E1">
            <w:rPr>
              <w:rStyle w:val="Textedelespacerserv"/>
            </w:rPr>
            <w:t xml:space="preserve">Cliquez </w:t>
          </w:r>
          <w:r w:rsidRPr="003336E1">
            <w:rPr>
              <w:rStyle w:val="Textedelespacerserv"/>
            </w:rPr>
            <w:t>ou appuyez ici pour entrer du texte.</w:t>
          </w:r>
        </w:p>
      </w:docPartBody>
    </w:docPart>
    <w:docPart>
      <w:docPartPr>
        <w:name w:val="4E0448E9A5F34E5D93F51B96262AD2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9614C1-8959-45B0-AA54-B122BB6AC949}"/>
      </w:docPartPr>
      <w:docPartBody>
        <w:p w:rsidR="00000000" w:rsidRDefault="002A0833">
          <w:pPr>
            <w:pStyle w:val="4E0448E9A5F34E5D93F51B96262AD2C6"/>
          </w:pPr>
          <w:r w:rsidRPr="004B7C47">
            <w:rPr>
              <w:rFonts w:ascii="French Script MT" w:hAnsi="French Script MT"/>
              <w:sz w:val="48"/>
              <w:szCs w:val="48"/>
            </w:rPr>
            <w:t xml:space="preserve">Signature </w:t>
          </w:r>
          <w:r w:rsidRPr="004B7C47">
            <w:rPr>
              <w:rStyle w:val="Textedelespacerserv"/>
              <w:rFonts w:ascii="French Script MT" w:hAnsi="French Script MT"/>
              <w:sz w:val="48"/>
              <w:szCs w:val="48"/>
            </w:rPr>
            <w:t>.</w:t>
          </w:r>
        </w:p>
      </w:docPartBody>
    </w:docPart>
    <w:docPart>
      <w:docPartPr>
        <w:name w:val="C83CE843ABC1415BADD2D78D0883ED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400C8B-E43E-4C7B-911E-5FB08AE725FB}"/>
      </w:docPartPr>
      <w:docPartBody>
        <w:p w:rsidR="00000000" w:rsidRDefault="002A0833">
          <w:pPr>
            <w:pStyle w:val="C83CE843ABC1415BADD2D78D0883ED7C"/>
          </w:pPr>
          <w:r w:rsidRPr="003336E1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votre adresse</w:t>
          </w:r>
          <w:r w:rsidRPr="003336E1">
            <w:rPr>
              <w:rStyle w:val="Textedelespacerserv"/>
            </w:rPr>
            <w:t>.</w:t>
          </w:r>
        </w:p>
      </w:docPartBody>
    </w:docPart>
    <w:docPart>
      <w:docPartPr>
        <w:name w:val="7E249EEB03674502881D86F974B36F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D6FDE6-92E9-4B89-BCA1-8E527C7EA8CB}"/>
      </w:docPartPr>
      <w:docPartBody>
        <w:p w:rsidR="00000000" w:rsidRDefault="002A0833">
          <w:pPr>
            <w:pStyle w:val="7E249EEB03674502881D86F974B36F26"/>
          </w:pPr>
          <w:r w:rsidRPr="003336E1">
            <w:rPr>
              <w:rStyle w:val="Textedelespacerserv"/>
            </w:rPr>
            <w:t>Choisissez un élément.</w:t>
          </w:r>
        </w:p>
      </w:docPartBody>
    </w:docPart>
    <w:docPart>
      <w:docPartPr>
        <w:name w:val="7786A6B63400455C88E81043AFE784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FF3E0B-40A5-4ABD-BE02-A4815C216BD3}"/>
      </w:docPartPr>
      <w:docPartBody>
        <w:p w:rsidR="00000000" w:rsidRDefault="002A0833">
          <w:pPr>
            <w:pStyle w:val="7786A6B63400455C88E81043AFE784BC"/>
          </w:pPr>
          <w:r w:rsidRPr="00333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7ECEB50647499BAAFA26FA7934F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483D1-5FC9-40C9-9563-CC2DB3CF883C}"/>
      </w:docPartPr>
      <w:docPartBody>
        <w:p w:rsidR="00000000" w:rsidRDefault="002A0833">
          <w:pPr>
            <w:pStyle w:val="2F7ECEB50647499BAAFA26FA7934F2E7"/>
          </w:pPr>
          <w:r w:rsidRPr="00B77C09">
            <w:rPr>
              <w:rStyle w:val="Textedelespacerserv"/>
            </w:rPr>
            <w:t>Choisissez un élément.</w:t>
          </w:r>
        </w:p>
      </w:docPartBody>
    </w:docPart>
    <w:docPart>
      <w:docPartPr>
        <w:name w:val="F0535D906C6742F28550C53D23DA70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8576D-E0F2-4B05-AEC0-E271F848B2CC}"/>
      </w:docPartPr>
      <w:docPartBody>
        <w:p w:rsidR="00000000" w:rsidRDefault="002A0833">
          <w:pPr>
            <w:pStyle w:val="F0535D906C6742F28550C53D23DA70CA"/>
          </w:pPr>
          <w:r w:rsidRPr="003B70A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833"/>
    <w:rsid w:val="002A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Pr>
      <w:color w:val="808080"/>
    </w:rPr>
  </w:style>
  <w:style w:type="paragraph" w:customStyle="1" w:styleId="A3793A8456E54432B7F6C6BE9EF46586">
    <w:name w:val="A3793A8456E54432B7F6C6BE9EF46586"/>
  </w:style>
  <w:style w:type="paragraph" w:customStyle="1" w:styleId="34E336ACB4E047DAA2BAADFBF3885627">
    <w:name w:val="34E336ACB4E047DAA2BAADFBF3885627"/>
  </w:style>
  <w:style w:type="paragraph" w:customStyle="1" w:styleId="E4A958F054F9485C8C3A6374EAC45289">
    <w:name w:val="E4A958F054F9485C8C3A6374EAC45289"/>
  </w:style>
  <w:style w:type="paragraph" w:customStyle="1" w:styleId="754EC805F9904571948C456D3135FC7A">
    <w:name w:val="754EC805F9904571948C456D3135FC7A"/>
  </w:style>
  <w:style w:type="paragraph" w:customStyle="1" w:styleId="415AF768125D454280647F287BC84BBC">
    <w:name w:val="415AF768125D454280647F287BC84BBC"/>
  </w:style>
  <w:style w:type="paragraph" w:customStyle="1" w:styleId="499D3B0325184619BDDBA8D52B8BBD54">
    <w:name w:val="499D3B0325184619BDDBA8D52B8BBD54"/>
  </w:style>
  <w:style w:type="paragraph" w:customStyle="1" w:styleId="0080545EACEB4E8FBE3727C1BF3BD13E">
    <w:name w:val="0080545EACEB4E8FBE3727C1BF3BD13E"/>
  </w:style>
  <w:style w:type="paragraph" w:customStyle="1" w:styleId="6A476665F3D745AB95E56C69B2E35EFF">
    <w:name w:val="6A476665F3D745AB95E56C69B2E35EFF"/>
  </w:style>
  <w:style w:type="paragraph" w:customStyle="1" w:styleId="4E0448E9A5F34E5D93F51B96262AD2C6">
    <w:name w:val="4E0448E9A5F34E5D93F51B96262AD2C6"/>
  </w:style>
  <w:style w:type="paragraph" w:customStyle="1" w:styleId="C83CE843ABC1415BADD2D78D0883ED7C">
    <w:name w:val="C83CE843ABC1415BADD2D78D0883ED7C"/>
  </w:style>
  <w:style w:type="paragraph" w:customStyle="1" w:styleId="7E249EEB03674502881D86F974B36F26">
    <w:name w:val="7E249EEB03674502881D86F974B36F26"/>
  </w:style>
  <w:style w:type="paragraph" w:customStyle="1" w:styleId="7786A6B63400455C88E81043AFE784BC">
    <w:name w:val="7786A6B63400455C88E81043AFE784BC"/>
  </w:style>
  <w:style w:type="paragraph" w:customStyle="1" w:styleId="2F7ECEB50647499BAAFA26FA7934F2E7">
    <w:name w:val="2F7ECEB50647499BAAFA26FA7934F2E7"/>
  </w:style>
  <w:style w:type="paragraph" w:customStyle="1" w:styleId="F0535D906C6742F28550C53D23DA70CA">
    <w:name w:val="F0535D906C6742F28550C53D23DA70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8A6E64-A84C-4D26-9068-B3CB1F0F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2021 de signalement 37-Frelon asiatique 2020</Template>
  <TotalTime>0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2021-04-22T09:54:00Z</dcterms:created>
  <dcterms:modified xsi:type="dcterms:W3CDTF">2021-04-22T09:55:00Z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